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C562" w14:textId="77777777" w:rsidR="001C0B78" w:rsidRDefault="001C0B78" w:rsidP="00573501">
      <w:pPr>
        <w:pStyle w:val="Heading1"/>
        <w:jc w:val="center"/>
      </w:pPr>
    </w:p>
    <w:p w14:paraId="0796ED45" w14:textId="737B0D1B" w:rsidR="00697A85" w:rsidRDefault="00573501" w:rsidP="00573501">
      <w:pPr>
        <w:pStyle w:val="Heading1"/>
        <w:jc w:val="center"/>
      </w:pPr>
      <w:r>
        <w:t xml:space="preserve">CARNFORTH SCHOOL </w:t>
      </w:r>
      <w:r w:rsidR="00260179">
        <w:t>YEAR 6 SWIMMING REPORT jULY 20</w:t>
      </w:r>
      <w:r w:rsidR="00441689">
        <w:t>2</w:t>
      </w:r>
      <w:r w:rsidR="00F67829">
        <w:t>5</w:t>
      </w:r>
    </w:p>
    <w:p w14:paraId="15E800FA" w14:textId="2D1953D8" w:rsidR="00573501" w:rsidRDefault="00FE6868">
      <w:pPr>
        <w:spacing w:before="100" w:after="200" w:line="276" w:lineRule="auto"/>
      </w:pPr>
      <w:r>
        <w:t>Note th</w:t>
      </w:r>
      <w:r w:rsidR="00122B8F">
        <w:t>is Year 6 cohort did not attend swimming lessons during the academic year 20</w:t>
      </w:r>
      <w:r w:rsidR="008E2308">
        <w:t>2</w:t>
      </w:r>
      <w:r w:rsidR="00276B27">
        <w:t>5</w:t>
      </w:r>
      <w:r w:rsidR="00122B8F">
        <w:t xml:space="preserve"> to 202</w:t>
      </w:r>
      <w:r w:rsidR="00276B27">
        <w:t>6</w:t>
      </w:r>
      <w:r w:rsidR="001839D7">
        <w:t>.</w:t>
      </w:r>
    </w:p>
    <w:tbl>
      <w:tblPr>
        <w:tblStyle w:val="TableGrid"/>
        <w:tblW w:w="14114" w:type="dxa"/>
        <w:tblLook w:val="04A0" w:firstRow="1" w:lastRow="0" w:firstColumn="1" w:lastColumn="0" w:noHBand="0" w:noVBand="1"/>
      </w:tblPr>
      <w:tblGrid>
        <w:gridCol w:w="4703"/>
        <w:gridCol w:w="4705"/>
        <w:gridCol w:w="4706"/>
      </w:tblGrid>
      <w:tr w:rsidR="00573501" w14:paraId="39FEA69F" w14:textId="77777777" w:rsidTr="0B1EBD85">
        <w:trPr>
          <w:trHeight w:val="539"/>
        </w:trPr>
        <w:tc>
          <w:tcPr>
            <w:tcW w:w="4704" w:type="dxa"/>
          </w:tcPr>
          <w:p w14:paraId="007A402E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Number of Children on roll in Year 6</w:t>
            </w:r>
          </w:p>
        </w:tc>
        <w:tc>
          <w:tcPr>
            <w:tcW w:w="9410" w:type="dxa"/>
            <w:gridSpan w:val="2"/>
          </w:tcPr>
          <w:p w14:paraId="6CFCD184" w14:textId="39723513" w:rsidR="00573501" w:rsidRDefault="00276B27" w:rsidP="00573501">
            <w:pPr>
              <w:spacing w:before="100" w:after="200" w:line="276" w:lineRule="auto"/>
              <w:jc w:val="center"/>
            </w:pPr>
            <w:r>
              <w:t>17</w:t>
            </w:r>
          </w:p>
        </w:tc>
      </w:tr>
      <w:tr w:rsidR="00573501" w14:paraId="668065F0" w14:textId="77777777" w:rsidTr="0B1EBD85">
        <w:trPr>
          <w:trHeight w:val="553"/>
        </w:trPr>
        <w:tc>
          <w:tcPr>
            <w:tcW w:w="4704" w:type="dxa"/>
            <w:shd w:val="clear" w:color="auto" w:fill="9EB7E1" w:themeFill="accent1" w:themeFillTint="66"/>
          </w:tcPr>
          <w:p w14:paraId="794AF5E7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Current attainment</w:t>
            </w:r>
          </w:p>
        </w:tc>
        <w:tc>
          <w:tcPr>
            <w:tcW w:w="4704" w:type="dxa"/>
            <w:shd w:val="clear" w:color="auto" w:fill="9EB7E1" w:themeFill="accent1" w:themeFillTint="66"/>
          </w:tcPr>
          <w:p w14:paraId="4BC89E72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% expected and above</w:t>
            </w:r>
          </w:p>
        </w:tc>
        <w:tc>
          <w:tcPr>
            <w:tcW w:w="4706" w:type="dxa"/>
            <w:shd w:val="clear" w:color="auto" w:fill="9EB7E1" w:themeFill="accent1" w:themeFillTint="66"/>
          </w:tcPr>
          <w:p w14:paraId="6A735B3F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% exceeding</w:t>
            </w:r>
          </w:p>
        </w:tc>
      </w:tr>
      <w:tr w:rsidR="00573501" w14:paraId="2FE086B2" w14:textId="77777777" w:rsidTr="0B1EBD85">
        <w:trPr>
          <w:trHeight w:val="539"/>
        </w:trPr>
        <w:tc>
          <w:tcPr>
            <w:tcW w:w="4704" w:type="dxa"/>
          </w:tcPr>
          <w:p w14:paraId="66D39129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Swim competently, confidently and proficiently over a distance of at least 25 metres</w:t>
            </w:r>
          </w:p>
        </w:tc>
        <w:tc>
          <w:tcPr>
            <w:tcW w:w="4704" w:type="dxa"/>
          </w:tcPr>
          <w:p w14:paraId="5D74BE17" w14:textId="195845B8" w:rsidR="00573501" w:rsidRDefault="6D631D7A" w:rsidP="00573501">
            <w:pPr>
              <w:spacing w:before="100" w:after="200" w:line="276" w:lineRule="auto"/>
              <w:jc w:val="center"/>
            </w:pPr>
            <w:r>
              <w:t>7</w:t>
            </w:r>
            <w:r w:rsidR="00A76B0B">
              <w:t>0</w:t>
            </w:r>
            <w:r w:rsidR="00B837F5">
              <w:t>%</w:t>
            </w:r>
          </w:p>
        </w:tc>
        <w:tc>
          <w:tcPr>
            <w:tcW w:w="4706" w:type="dxa"/>
          </w:tcPr>
          <w:p w14:paraId="62AD5D48" w14:textId="34AC6BEE" w:rsidR="00573501" w:rsidRDefault="004A6DFF" w:rsidP="00573501">
            <w:pPr>
              <w:spacing w:before="100" w:after="200" w:line="276" w:lineRule="auto"/>
              <w:jc w:val="center"/>
            </w:pPr>
            <w:r>
              <w:t>18</w:t>
            </w:r>
            <w:r w:rsidR="00B837F5">
              <w:t>%</w:t>
            </w:r>
          </w:p>
        </w:tc>
      </w:tr>
      <w:tr w:rsidR="00573501" w14:paraId="6B487372" w14:textId="77777777" w:rsidTr="0B1EBD85">
        <w:trPr>
          <w:trHeight w:val="539"/>
        </w:trPr>
        <w:tc>
          <w:tcPr>
            <w:tcW w:w="4704" w:type="dxa"/>
            <w:shd w:val="clear" w:color="auto" w:fill="9EB7E1" w:themeFill="accent1" w:themeFillTint="66"/>
          </w:tcPr>
          <w:p w14:paraId="539C37F3" w14:textId="77777777" w:rsidR="00573501" w:rsidRDefault="00573501" w:rsidP="00573501">
            <w:pPr>
              <w:spacing w:before="100" w:after="200" w:line="276" w:lineRule="auto"/>
              <w:jc w:val="center"/>
            </w:pPr>
            <w:r w:rsidRPr="00573501">
              <w:t>Current attainment</w:t>
            </w:r>
          </w:p>
        </w:tc>
        <w:tc>
          <w:tcPr>
            <w:tcW w:w="4704" w:type="dxa"/>
            <w:shd w:val="clear" w:color="auto" w:fill="9EB7E1" w:themeFill="accent1" w:themeFillTint="66"/>
          </w:tcPr>
          <w:p w14:paraId="2B1B4496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% expected and above</w:t>
            </w:r>
          </w:p>
        </w:tc>
        <w:tc>
          <w:tcPr>
            <w:tcW w:w="4706" w:type="dxa"/>
            <w:shd w:val="clear" w:color="auto" w:fill="9EB7E1" w:themeFill="accent1" w:themeFillTint="66"/>
          </w:tcPr>
          <w:p w14:paraId="50230A21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% exceeding</w:t>
            </w:r>
          </w:p>
        </w:tc>
      </w:tr>
      <w:tr w:rsidR="00573501" w14:paraId="3E8BC757" w14:textId="77777777" w:rsidTr="0B1EBD85">
        <w:trPr>
          <w:trHeight w:val="553"/>
        </w:trPr>
        <w:tc>
          <w:tcPr>
            <w:tcW w:w="4704" w:type="dxa"/>
          </w:tcPr>
          <w:p w14:paraId="5581C5FD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Use a range of strokes effectively</w:t>
            </w:r>
          </w:p>
        </w:tc>
        <w:tc>
          <w:tcPr>
            <w:tcW w:w="4704" w:type="dxa"/>
          </w:tcPr>
          <w:p w14:paraId="6E955233" w14:textId="004C4BBB" w:rsidR="00573501" w:rsidRDefault="5633A682" w:rsidP="00573501">
            <w:pPr>
              <w:spacing w:before="100" w:after="200" w:line="276" w:lineRule="auto"/>
              <w:jc w:val="center"/>
            </w:pPr>
            <w:r>
              <w:t>7</w:t>
            </w:r>
            <w:r w:rsidR="00A76B0B">
              <w:t>0</w:t>
            </w:r>
            <w:r w:rsidR="00B837F5">
              <w:t>%</w:t>
            </w:r>
          </w:p>
        </w:tc>
        <w:tc>
          <w:tcPr>
            <w:tcW w:w="4706" w:type="dxa"/>
          </w:tcPr>
          <w:p w14:paraId="717F5FD1" w14:textId="58606A24" w:rsidR="00573501" w:rsidRDefault="004A6DFF" w:rsidP="00B837F5">
            <w:pPr>
              <w:spacing w:before="100" w:after="200" w:line="276" w:lineRule="auto"/>
              <w:jc w:val="center"/>
            </w:pPr>
            <w:r>
              <w:t>1</w:t>
            </w:r>
            <w:r w:rsidR="00276B27">
              <w:t>2</w:t>
            </w:r>
            <w:r w:rsidR="00B837F5">
              <w:t>%</w:t>
            </w:r>
          </w:p>
        </w:tc>
      </w:tr>
      <w:tr w:rsidR="00573501" w14:paraId="7F8F19F1" w14:textId="77777777" w:rsidTr="0B1EBD85">
        <w:trPr>
          <w:trHeight w:val="539"/>
        </w:trPr>
        <w:tc>
          <w:tcPr>
            <w:tcW w:w="4704" w:type="dxa"/>
            <w:shd w:val="clear" w:color="auto" w:fill="9EB7E1" w:themeFill="accent1" w:themeFillTint="66"/>
          </w:tcPr>
          <w:p w14:paraId="136B3C89" w14:textId="77777777" w:rsidR="00573501" w:rsidRDefault="00573501" w:rsidP="00573501">
            <w:pPr>
              <w:spacing w:before="100" w:after="200" w:line="276" w:lineRule="auto"/>
              <w:jc w:val="center"/>
            </w:pPr>
            <w:r w:rsidRPr="00573501">
              <w:t>Current attainment</w:t>
            </w:r>
          </w:p>
        </w:tc>
        <w:tc>
          <w:tcPr>
            <w:tcW w:w="4704" w:type="dxa"/>
            <w:shd w:val="clear" w:color="auto" w:fill="9EB7E1" w:themeFill="accent1" w:themeFillTint="66"/>
          </w:tcPr>
          <w:p w14:paraId="13FE04C7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% expected and above</w:t>
            </w:r>
          </w:p>
        </w:tc>
        <w:tc>
          <w:tcPr>
            <w:tcW w:w="4706" w:type="dxa"/>
            <w:shd w:val="clear" w:color="auto" w:fill="9EB7E1" w:themeFill="accent1" w:themeFillTint="66"/>
          </w:tcPr>
          <w:p w14:paraId="1309F1D4" w14:textId="77777777" w:rsidR="00573501" w:rsidRDefault="00573501" w:rsidP="00573501">
            <w:pPr>
              <w:spacing w:before="100" w:after="200" w:line="276" w:lineRule="auto"/>
              <w:jc w:val="center"/>
            </w:pPr>
            <w:r>
              <w:t>% exceeding</w:t>
            </w:r>
          </w:p>
        </w:tc>
      </w:tr>
      <w:tr w:rsidR="00943C58" w14:paraId="0DD99232" w14:textId="77777777" w:rsidTr="0B1EBD85">
        <w:trPr>
          <w:trHeight w:val="539"/>
        </w:trPr>
        <w:tc>
          <w:tcPr>
            <w:tcW w:w="4704" w:type="dxa"/>
          </w:tcPr>
          <w:p w14:paraId="2FE34124" w14:textId="1A1D2682" w:rsidR="00943C58" w:rsidRDefault="00943C58" w:rsidP="00573501">
            <w:pPr>
              <w:spacing w:before="100" w:after="200" w:line="276" w:lineRule="auto"/>
              <w:jc w:val="center"/>
            </w:pPr>
            <w:r>
              <w:t>Perform safe self-rescue in different water-based situations.</w:t>
            </w:r>
          </w:p>
        </w:tc>
        <w:tc>
          <w:tcPr>
            <w:tcW w:w="4705" w:type="dxa"/>
          </w:tcPr>
          <w:p w14:paraId="25AA8125" w14:textId="090E0109" w:rsidR="00943C58" w:rsidRDefault="33E1E3F8" w:rsidP="001839D7">
            <w:pPr>
              <w:spacing w:before="100" w:after="200" w:line="276" w:lineRule="auto"/>
              <w:jc w:val="center"/>
            </w:pPr>
            <w:r>
              <w:t>7</w:t>
            </w:r>
            <w:r w:rsidR="00A76B0B">
              <w:t>0</w:t>
            </w:r>
            <w:r w:rsidR="00B837F5">
              <w:t>%</w:t>
            </w:r>
          </w:p>
        </w:tc>
        <w:tc>
          <w:tcPr>
            <w:tcW w:w="4705" w:type="dxa"/>
          </w:tcPr>
          <w:p w14:paraId="03812E4A" w14:textId="230156A0" w:rsidR="00943C58" w:rsidRDefault="00276B27" w:rsidP="00B837F5">
            <w:pPr>
              <w:spacing w:before="100" w:after="200" w:line="276" w:lineRule="auto"/>
              <w:jc w:val="center"/>
            </w:pPr>
            <w:r>
              <w:t>18</w:t>
            </w:r>
            <w:r w:rsidR="00B837F5">
              <w:t>%</w:t>
            </w:r>
          </w:p>
        </w:tc>
      </w:tr>
    </w:tbl>
    <w:p w14:paraId="6ECA3C50" w14:textId="77777777" w:rsidR="00573501" w:rsidRDefault="00573501">
      <w:pPr>
        <w:spacing w:before="100" w:after="200" w:line="276" w:lineRule="auto"/>
      </w:pPr>
    </w:p>
    <w:p w14:paraId="5F78B316" w14:textId="77777777" w:rsidR="004617A8" w:rsidRPr="001151AE" w:rsidRDefault="004617A8" w:rsidP="003904AB"/>
    <w:sectPr w:rsidR="004617A8" w:rsidRPr="001151AE" w:rsidSect="00573501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78A1" w14:textId="77777777" w:rsidR="007F3BF3" w:rsidRDefault="007F3BF3" w:rsidP="0080536E">
      <w:pPr>
        <w:spacing w:after="0" w:line="240" w:lineRule="auto"/>
      </w:pPr>
      <w:r>
        <w:separator/>
      </w:r>
    </w:p>
  </w:endnote>
  <w:endnote w:type="continuationSeparator" w:id="0">
    <w:p w14:paraId="526C9454" w14:textId="77777777" w:rsidR="007F3BF3" w:rsidRDefault="007F3BF3" w:rsidP="0080536E">
      <w:pPr>
        <w:spacing w:after="0" w:line="240" w:lineRule="auto"/>
      </w:pPr>
      <w:r>
        <w:continuationSeparator/>
      </w:r>
    </w:p>
  </w:endnote>
  <w:endnote w:type="continuationNotice" w:id="1">
    <w:p w14:paraId="0881C175" w14:textId="77777777" w:rsidR="007F3BF3" w:rsidRDefault="007F3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00D0F3D3-6635-4E44-B2FF-B22FBEDFE668}"/>
    <w:embedBold r:id="rId2" w:fontKey="{08FBC677-4011-4C02-9330-0F177AE6D288}"/>
    <w:embedItalic r:id="rId3" w:fontKey="{0D3FBF06-9497-4E58-AC83-E0781FB6B8CE}"/>
  </w:font>
  <w:font w:name="Century Gothic Bold">
    <w:altName w:val="Century Goth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6A5F935-9D50-4009-AE5C-FC11C9A082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4645" w14:textId="77777777" w:rsidR="004617A8" w:rsidRPr="008623E8" w:rsidRDefault="004617A8" w:rsidP="00396BBF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6804"/>
        <w:tab w:val="right" w:pos="13892"/>
      </w:tabs>
      <w:rPr>
        <w:sz w:val="16"/>
      </w:rPr>
    </w:pPr>
    <w:r>
      <w:rPr>
        <w:sz w:val="16"/>
      </w:rPr>
      <w:t xml:space="preserve">The </w:t>
    </w:r>
    <w:r w:rsidRPr="008623E8">
      <w:rPr>
        <w:sz w:val="16"/>
      </w:rPr>
      <w:t xml:space="preserve">Black Pear Trust is a company registered in England and Wales. </w:t>
    </w:r>
    <w:r>
      <w:rPr>
        <w:sz w:val="16"/>
      </w:rPr>
      <w:tab/>
    </w:r>
    <w:r w:rsidR="00396BBF">
      <w:rPr>
        <w:sz w:val="16"/>
      </w:rPr>
      <w:tab/>
    </w:r>
    <w:r w:rsidRPr="008623E8">
      <w:rPr>
        <w:sz w:val="16"/>
      </w:rPr>
      <w:t>Company number 08922754</w:t>
    </w:r>
    <w:r w:rsidRPr="008623E8">
      <w:rPr>
        <w:sz w:val="16"/>
      </w:rPr>
      <w:br/>
      <w:t>Registered address Hollymount School, Holly Mount Road, Worcester WR4 9SG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4212" w14:textId="77777777" w:rsidR="00BB21FE" w:rsidRDefault="00BB21FE" w:rsidP="00396BBF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6804"/>
        <w:tab w:val="right" w:pos="13892"/>
      </w:tabs>
      <w:rPr>
        <w:sz w:val="16"/>
      </w:rPr>
    </w:pPr>
    <w:r>
      <w:rPr>
        <w:sz w:val="16"/>
      </w:rPr>
      <w:t>Carnforth School is part of the Black Pear Trust</w:t>
    </w:r>
  </w:p>
  <w:p w14:paraId="0428942B" w14:textId="77777777" w:rsidR="004617A8" w:rsidRPr="008623E8" w:rsidRDefault="004617A8" w:rsidP="00396BBF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6804"/>
        <w:tab w:val="right" w:pos="13892"/>
      </w:tabs>
      <w:rPr>
        <w:sz w:val="16"/>
      </w:rPr>
    </w:pPr>
    <w:r>
      <w:rPr>
        <w:sz w:val="16"/>
      </w:rPr>
      <w:t xml:space="preserve">The </w:t>
    </w:r>
    <w:r w:rsidRPr="008623E8">
      <w:rPr>
        <w:sz w:val="16"/>
      </w:rPr>
      <w:t xml:space="preserve">Black Pear Trust is a company registered in England and Wales. </w:t>
    </w:r>
    <w:r>
      <w:rPr>
        <w:sz w:val="16"/>
      </w:rPr>
      <w:tab/>
    </w:r>
    <w:r w:rsidR="00396BBF">
      <w:rPr>
        <w:sz w:val="16"/>
      </w:rPr>
      <w:tab/>
    </w:r>
    <w:r w:rsidRPr="008623E8">
      <w:rPr>
        <w:sz w:val="16"/>
      </w:rPr>
      <w:t>Company number 08922754</w:t>
    </w:r>
    <w:r w:rsidRPr="008623E8">
      <w:rPr>
        <w:sz w:val="16"/>
      </w:rPr>
      <w:br/>
      <w:t>Registered address Hollymount School, Holly Mount Road, Worcester WR4 9SG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30DD" w14:textId="77777777" w:rsidR="007F3BF3" w:rsidRDefault="007F3BF3" w:rsidP="0080536E">
      <w:pPr>
        <w:spacing w:after="0" w:line="240" w:lineRule="auto"/>
      </w:pPr>
      <w:r>
        <w:separator/>
      </w:r>
    </w:p>
  </w:footnote>
  <w:footnote w:type="continuationSeparator" w:id="0">
    <w:p w14:paraId="1C8B5187" w14:textId="77777777" w:rsidR="007F3BF3" w:rsidRDefault="007F3BF3" w:rsidP="0080536E">
      <w:pPr>
        <w:spacing w:after="0" w:line="240" w:lineRule="auto"/>
      </w:pPr>
      <w:r>
        <w:continuationSeparator/>
      </w:r>
    </w:p>
  </w:footnote>
  <w:footnote w:type="continuationNotice" w:id="1">
    <w:p w14:paraId="10C81EE2" w14:textId="77777777" w:rsidR="007F3BF3" w:rsidRDefault="007F3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377F" w14:textId="77777777" w:rsidR="00152FF1" w:rsidRPr="00152FF1" w:rsidRDefault="00152FF1" w:rsidP="00EE0688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6946"/>
        <w:tab w:val="right" w:pos="13892"/>
      </w:tabs>
      <w:rPr>
        <w:sz w:val="16"/>
      </w:rPr>
    </w:pPr>
    <w:r w:rsidRPr="00152FF1">
      <w:rPr>
        <w:sz w:val="16"/>
      </w:rPr>
      <w:tab/>
    </w:r>
    <w:r w:rsidRPr="00152FF1">
      <w:rPr>
        <w:sz w:val="16"/>
      </w:rPr>
      <w:tab/>
    </w:r>
    <w:r w:rsidRPr="00152FF1">
      <w:rPr>
        <w:sz w:val="16"/>
      </w:rPr>
      <w:fldChar w:fldCharType="begin"/>
    </w:r>
    <w:r w:rsidRPr="00152FF1">
      <w:rPr>
        <w:sz w:val="16"/>
      </w:rPr>
      <w:instrText xml:space="preserve"> PAGE   \* MERGEFORMAT </w:instrText>
    </w:r>
    <w:r w:rsidRPr="00152FF1">
      <w:rPr>
        <w:sz w:val="16"/>
      </w:rPr>
      <w:fldChar w:fldCharType="separate"/>
    </w:r>
    <w:r w:rsidR="00AB7493">
      <w:rPr>
        <w:noProof/>
        <w:sz w:val="16"/>
      </w:rPr>
      <w:t>12</w:t>
    </w:r>
    <w:r w:rsidRPr="00152FF1">
      <w:rPr>
        <w:noProof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6EF7" w14:textId="77777777" w:rsidR="003904AB" w:rsidRDefault="003904AB">
    <w:pPr>
      <w:pStyle w:val="Header"/>
    </w:pPr>
  </w:p>
  <w:p w14:paraId="2F35CB1B" w14:textId="77777777" w:rsidR="003904AB" w:rsidRDefault="00BB21F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23175AB" wp14:editId="27064594">
          <wp:simplePos x="0" y="0"/>
          <wp:positionH relativeFrom="margin">
            <wp:align>right</wp:align>
          </wp:positionH>
          <wp:positionV relativeFrom="page">
            <wp:posOffset>574040</wp:posOffset>
          </wp:positionV>
          <wp:extent cx="665480" cy="708025"/>
          <wp:effectExtent l="0" t="0" r="1270" b="0"/>
          <wp:wrapTight wrapText="bothSides">
            <wp:wrapPolygon edited="0">
              <wp:start x="0" y="0"/>
              <wp:lineTo x="0" y="20922"/>
              <wp:lineTo x="21023" y="20922"/>
              <wp:lineTo x="2102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ck Pear Trust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BD8853" w14:textId="77777777" w:rsidR="003904AB" w:rsidRDefault="003904AB">
    <w:pPr>
      <w:pStyle w:val="Header"/>
    </w:pPr>
  </w:p>
  <w:p w14:paraId="2B23B6DD" w14:textId="77777777" w:rsidR="003904AB" w:rsidRDefault="003904AB">
    <w:pPr>
      <w:pStyle w:val="Header"/>
    </w:pPr>
  </w:p>
  <w:p w14:paraId="142B068B" w14:textId="77777777" w:rsidR="003904AB" w:rsidRDefault="003904AB">
    <w:pPr>
      <w:pStyle w:val="Header"/>
    </w:pPr>
  </w:p>
  <w:p w14:paraId="51A6B632" w14:textId="77777777" w:rsidR="003904AB" w:rsidRDefault="003904AB">
    <w:pPr>
      <w:pStyle w:val="Header"/>
    </w:pPr>
  </w:p>
  <w:p w14:paraId="03A882BF" w14:textId="77777777" w:rsidR="004617A8" w:rsidRDefault="00461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23EF"/>
    <w:multiLevelType w:val="hybridMultilevel"/>
    <w:tmpl w:val="652CC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04FA"/>
    <w:multiLevelType w:val="hybridMultilevel"/>
    <w:tmpl w:val="38CEC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4DF0"/>
    <w:multiLevelType w:val="hybridMultilevel"/>
    <w:tmpl w:val="7B24A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C0A"/>
    <w:multiLevelType w:val="hybridMultilevel"/>
    <w:tmpl w:val="AFFE5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01E8F"/>
    <w:multiLevelType w:val="hybridMultilevel"/>
    <w:tmpl w:val="03789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77AC"/>
    <w:multiLevelType w:val="hybridMultilevel"/>
    <w:tmpl w:val="8398B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32E29"/>
    <w:multiLevelType w:val="hybridMultilevel"/>
    <w:tmpl w:val="112AB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C5AD4"/>
    <w:multiLevelType w:val="hybridMultilevel"/>
    <w:tmpl w:val="6CBCD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93190"/>
    <w:multiLevelType w:val="hybridMultilevel"/>
    <w:tmpl w:val="5914E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C1888"/>
    <w:multiLevelType w:val="hybridMultilevel"/>
    <w:tmpl w:val="A7E6C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17610"/>
    <w:multiLevelType w:val="hybridMultilevel"/>
    <w:tmpl w:val="348E9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B2184"/>
    <w:multiLevelType w:val="multilevel"/>
    <w:tmpl w:val="035E7CD2"/>
    <w:styleLink w:val="Bulletedlist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E5597" w:themeColor="text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Theme="minorHAnsi" w:hAnsiTheme="minorHAnsi" w:hint="default"/>
        <w:color w:val="2E5597" w:themeColor="text2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2E5597" w:themeColor="text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2E5597" w:themeColor="text2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6C6DC3"/>
    <w:multiLevelType w:val="hybridMultilevel"/>
    <w:tmpl w:val="2DEAD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6569D"/>
    <w:multiLevelType w:val="hybridMultilevel"/>
    <w:tmpl w:val="22624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B1A58"/>
    <w:multiLevelType w:val="hybridMultilevel"/>
    <w:tmpl w:val="989E6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234673">
    <w:abstractNumId w:val="3"/>
  </w:num>
  <w:num w:numId="2" w16cid:durableId="2132823316">
    <w:abstractNumId w:val="13"/>
  </w:num>
  <w:num w:numId="3" w16cid:durableId="2005623662">
    <w:abstractNumId w:val="6"/>
  </w:num>
  <w:num w:numId="4" w16cid:durableId="46537971">
    <w:abstractNumId w:val="1"/>
  </w:num>
  <w:num w:numId="5" w16cid:durableId="157815916">
    <w:abstractNumId w:val="14"/>
  </w:num>
  <w:num w:numId="6" w16cid:durableId="1268847200">
    <w:abstractNumId w:val="10"/>
  </w:num>
  <w:num w:numId="7" w16cid:durableId="28458277">
    <w:abstractNumId w:val="0"/>
  </w:num>
  <w:num w:numId="8" w16cid:durableId="2097481331">
    <w:abstractNumId w:val="9"/>
  </w:num>
  <w:num w:numId="9" w16cid:durableId="221405893">
    <w:abstractNumId w:val="12"/>
  </w:num>
  <w:num w:numId="10" w16cid:durableId="312369736">
    <w:abstractNumId w:val="4"/>
  </w:num>
  <w:num w:numId="11" w16cid:durableId="2038583851">
    <w:abstractNumId w:val="7"/>
  </w:num>
  <w:num w:numId="12" w16cid:durableId="949045748">
    <w:abstractNumId w:val="8"/>
  </w:num>
  <w:num w:numId="13" w16cid:durableId="558904267">
    <w:abstractNumId w:val="2"/>
  </w:num>
  <w:num w:numId="14" w16cid:durableId="837840920">
    <w:abstractNumId w:val="5"/>
  </w:num>
  <w:num w:numId="15" w16cid:durableId="926571483">
    <w:abstractNumId w:val="11"/>
  </w:num>
  <w:num w:numId="16" w16cid:durableId="1643539990">
    <w:abstractNumId w:val="11"/>
  </w:num>
  <w:num w:numId="17" w16cid:durableId="1502427151">
    <w:abstractNumId w:val="11"/>
  </w:num>
  <w:num w:numId="18" w16cid:durableId="1680768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01"/>
    <w:rsid w:val="00046605"/>
    <w:rsid w:val="00073A13"/>
    <w:rsid w:val="000A2181"/>
    <w:rsid w:val="000A40C6"/>
    <w:rsid w:val="000D1987"/>
    <w:rsid w:val="000F64F8"/>
    <w:rsid w:val="001151AE"/>
    <w:rsid w:val="00120E0C"/>
    <w:rsid w:val="00122B8F"/>
    <w:rsid w:val="00152FF1"/>
    <w:rsid w:val="001839D7"/>
    <w:rsid w:val="00191036"/>
    <w:rsid w:val="001B64B2"/>
    <w:rsid w:val="001C0B78"/>
    <w:rsid w:val="001D6DAD"/>
    <w:rsid w:val="00202685"/>
    <w:rsid w:val="00216238"/>
    <w:rsid w:val="00235DDB"/>
    <w:rsid w:val="00260179"/>
    <w:rsid w:val="00265A9A"/>
    <w:rsid w:val="00276B27"/>
    <w:rsid w:val="00286E9C"/>
    <w:rsid w:val="0029629C"/>
    <w:rsid w:val="00296775"/>
    <w:rsid w:val="002A087F"/>
    <w:rsid w:val="002A33A8"/>
    <w:rsid w:val="002D10CB"/>
    <w:rsid w:val="002E1D2A"/>
    <w:rsid w:val="003503CE"/>
    <w:rsid w:val="003544C6"/>
    <w:rsid w:val="003904AB"/>
    <w:rsid w:val="00396BBF"/>
    <w:rsid w:val="003A167B"/>
    <w:rsid w:val="003B28A3"/>
    <w:rsid w:val="003B7B74"/>
    <w:rsid w:val="003C229D"/>
    <w:rsid w:val="003D1CE3"/>
    <w:rsid w:val="003D4B26"/>
    <w:rsid w:val="003E4D62"/>
    <w:rsid w:val="003E6DAB"/>
    <w:rsid w:val="003F60E8"/>
    <w:rsid w:val="004154B2"/>
    <w:rsid w:val="00417215"/>
    <w:rsid w:val="00441689"/>
    <w:rsid w:val="00443875"/>
    <w:rsid w:val="00447C83"/>
    <w:rsid w:val="004617A8"/>
    <w:rsid w:val="00482DED"/>
    <w:rsid w:val="004A6DFF"/>
    <w:rsid w:val="004D697E"/>
    <w:rsid w:val="00503E57"/>
    <w:rsid w:val="00573501"/>
    <w:rsid w:val="0058361B"/>
    <w:rsid w:val="00592D43"/>
    <w:rsid w:val="005F23D6"/>
    <w:rsid w:val="00600F1A"/>
    <w:rsid w:val="006957BB"/>
    <w:rsid w:val="00697A85"/>
    <w:rsid w:val="006A00A6"/>
    <w:rsid w:val="006A4D25"/>
    <w:rsid w:val="006B0B11"/>
    <w:rsid w:val="006C6408"/>
    <w:rsid w:val="00740048"/>
    <w:rsid w:val="007764E2"/>
    <w:rsid w:val="00781819"/>
    <w:rsid w:val="007C512E"/>
    <w:rsid w:val="007F3BF3"/>
    <w:rsid w:val="0080536E"/>
    <w:rsid w:val="00826C31"/>
    <w:rsid w:val="00837CCA"/>
    <w:rsid w:val="00857A48"/>
    <w:rsid w:val="008620A9"/>
    <w:rsid w:val="008623E8"/>
    <w:rsid w:val="008648A4"/>
    <w:rsid w:val="00885AD5"/>
    <w:rsid w:val="00891DD1"/>
    <w:rsid w:val="008B3C32"/>
    <w:rsid w:val="008E2308"/>
    <w:rsid w:val="008F7926"/>
    <w:rsid w:val="00905EDA"/>
    <w:rsid w:val="00943C58"/>
    <w:rsid w:val="0095303C"/>
    <w:rsid w:val="0096222D"/>
    <w:rsid w:val="009852FB"/>
    <w:rsid w:val="009906A7"/>
    <w:rsid w:val="009A47FD"/>
    <w:rsid w:val="009A5054"/>
    <w:rsid w:val="00A0162C"/>
    <w:rsid w:val="00A25EC0"/>
    <w:rsid w:val="00A26B30"/>
    <w:rsid w:val="00A36B45"/>
    <w:rsid w:val="00A51923"/>
    <w:rsid w:val="00A64627"/>
    <w:rsid w:val="00A7500E"/>
    <w:rsid w:val="00A76B0B"/>
    <w:rsid w:val="00AB08A3"/>
    <w:rsid w:val="00AB7493"/>
    <w:rsid w:val="00AF6F24"/>
    <w:rsid w:val="00B22445"/>
    <w:rsid w:val="00B55728"/>
    <w:rsid w:val="00B837F5"/>
    <w:rsid w:val="00BB21FE"/>
    <w:rsid w:val="00BD58E5"/>
    <w:rsid w:val="00BE2DAD"/>
    <w:rsid w:val="00C2170B"/>
    <w:rsid w:val="00CA28CD"/>
    <w:rsid w:val="00CC5A62"/>
    <w:rsid w:val="00CC73AA"/>
    <w:rsid w:val="00CD14A1"/>
    <w:rsid w:val="00CE0F6C"/>
    <w:rsid w:val="00CE3753"/>
    <w:rsid w:val="00CE4C92"/>
    <w:rsid w:val="00D11C6A"/>
    <w:rsid w:val="00D22DEB"/>
    <w:rsid w:val="00D263C6"/>
    <w:rsid w:val="00D27135"/>
    <w:rsid w:val="00D34DE2"/>
    <w:rsid w:val="00DA00F2"/>
    <w:rsid w:val="00DB19F2"/>
    <w:rsid w:val="00DB1E25"/>
    <w:rsid w:val="00DD2BE9"/>
    <w:rsid w:val="00DE3BF1"/>
    <w:rsid w:val="00E04065"/>
    <w:rsid w:val="00E04ABE"/>
    <w:rsid w:val="00E368E7"/>
    <w:rsid w:val="00E374A6"/>
    <w:rsid w:val="00E515EA"/>
    <w:rsid w:val="00E66BBF"/>
    <w:rsid w:val="00E8107A"/>
    <w:rsid w:val="00E87DFC"/>
    <w:rsid w:val="00EB5DF1"/>
    <w:rsid w:val="00EC055B"/>
    <w:rsid w:val="00EC415F"/>
    <w:rsid w:val="00EE0688"/>
    <w:rsid w:val="00F45DA1"/>
    <w:rsid w:val="00F67829"/>
    <w:rsid w:val="00F80112"/>
    <w:rsid w:val="00F9342B"/>
    <w:rsid w:val="00F95CC2"/>
    <w:rsid w:val="00FA0473"/>
    <w:rsid w:val="00FB01C9"/>
    <w:rsid w:val="00FC5A80"/>
    <w:rsid w:val="00FC6C67"/>
    <w:rsid w:val="00FE6868"/>
    <w:rsid w:val="0B1EBD85"/>
    <w:rsid w:val="33E1E3F8"/>
    <w:rsid w:val="5633A682"/>
    <w:rsid w:val="6D63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12ACF"/>
  <w15:chartTrackingRefBased/>
  <w15:docId w15:val="{9E235D08-8AB2-437F-BC3D-6B32E283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B11"/>
    <w:pPr>
      <w:spacing w:before="0" w:after="160" w:line="259" w:lineRule="auto"/>
    </w:pPr>
    <w:rPr>
      <w:rFonts w:eastAsia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07A"/>
    <w:pPr>
      <w:keepNext/>
      <w:pBdr>
        <w:top w:val="single" w:sz="24" w:space="0" w:color="2E5597" w:themeColor="accent1"/>
        <w:left w:val="single" w:sz="24" w:space="0" w:color="2E5597" w:themeColor="accent1"/>
        <w:bottom w:val="single" w:sz="24" w:space="0" w:color="2E5597" w:themeColor="accent1"/>
        <w:right w:val="single" w:sz="24" w:space="0" w:color="2E5597" w:themeColor="accent1"/>
      </w:pBdr>
      <w:shd w:val="clear" w:color="auto" w:fill="2E5597" w:themeFill="accent1"/>
      <w:spacing w:after="120"/>
      <w:outlineLvl w:val="0"/>
    </w:pPr>
    <w:rPr>
      <w:rFonts w:asciiTheme="majorHAnsi" w:hAnsiTheme="majorHAns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107A"/>
    <w:pPr>
      <w:keepNext/>
      <w:pBdr>
        <w:top w:val="single" w:sz="24" w:space="0" w:color="A4D55D" w:themeColor="accent2"/>
        <w:left w:val="single" w:sz="24" w:space="0" w:color="A4D55D" w:themeColor="accent2"/>
        <w:bottom w:val="single" w:sz="24" w:space="0" w:color="A4D55D" w:themeColor="accent2"/>
        <w:right w:val="single" w:sz="24" w:space="0" w:color="A4D55D" w:themeColor="accent2"/>
      </w:pBdr>
      <w:shd w:val="clear" w:color="auto" w:fill="A4D55D" w:themeFill="accent2"/>
      <w:spacing w:after="120"/>
      <w:outlineLvl w:val="1"/>
    </w:pPr>
    <w:rPr>
      <w:rFonts w:asciiTheme="majorHAnsi" w:hAnsiTheme="majorHAnsi"/>
      <w:caps/>
      <w:color w:val="FFFFFF" w:themeColor="background1"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DA1"/>
    <w:pPr>
      <w:keepNext/>
      <w:pBdr>
        <w:top w:val="single" w:sz="6" w:space="2" w:color="2E5597" w:themeColor="accent1"/>
      </w:pBdr>
      <w:spacing w:before="300" w:after="0"/>
      <w:outlineLvl w:val="2"/>
    </w:pPr>
    <w:rPr>
      <w:rFonts w:asciiTheme="majorHAnsi" w:hAnsiTheme="majorHAnsi"/>
      <w:caps/>
      <w:color w:val="172A4B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DA1"/>
    <w:pPr>
      <w:keepNext/>
      <w:pBdr>
        <w:top w:val="dotted" w:sz="6" w:space="2" w:color="2E5597" w:themeColor="accent1"/>
      </w:pBdr>
      <w:spacing w:before="200" w:after="0"/>
      <w:outlineLvl w:val="3"/>
    </w:pPr>
    <w:rPr>
      <w:rFonts w:asciiTheme="majorHAnsi" w:hAnsiTheme="majorHAnsi"/>
      <w:caps/>
      <w:color w:val="223F7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3CE"/>
    <w:pPr>
      <w:pBdr>
        <w:bottom w:val="single" w:sz="6" w:space="1" w:color="2E5597" w:themeColor="accent1"/>
      </w:pBdr>
      <w:spacing w:before="200" w:after="0"/>
      <w:outlineLvl w:val="4"/>
    </w:pPr>
    <w:rPr>
      <w:caps/>
      <w:color w:val="223F7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3CE"/>
    <w:pPr>
      <w:pBdr>
        <w:bottom w:val="dotted" w:sz="6" w:space="1" w:color="2E5597" w:themeColor="accent1"/>
      </w:pBdr>
      <w:spacing w:before="200" w:after="0"/>
      <w:outlineLvl w:val="5"/>
    </w:pPr>
    <w:rPr>
      <w:caps/>
      <w:color w:val="223F7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3CE"/>
    <w:pPr>
      <w:spacing w:before="200" w:after="0"/>
      <w:outlineLvl w:val="6"/>
    </w:pPr>
    <w:rPr>
      <w:caps/>
      <w:color w:val="223F7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3C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3C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2181"/>
    <w:pPr>
      <w:keepNext/>
      <w:spacing w:before="240" w:after="0"/>
    </w:pPr>
    <w:rPr>
      <w:rFonts w:asciiTheme="majorHAnsi" w:eastAsiaTheme="majorEastAsia" w:hAnsiTheme="majorHAnsi" w:cstheme="majorBidi"/>
      <w:b/>
      <w:caps/>
      <w:color w:val="2E5597" w:themeColor="accent1"/>
      <w:spacing w:val="10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2181"/>
    <w:rPr>
      <w:rFonts w:asciiTheme="majorHAnsi" w:eastAsiaTheme="majorEastAsia" w:hAnsiTheme="majorHAnsi" w:cstheme="majorBidi"/>
      <w:b/>
      <w:caps/>
      <w:color w:val="2E5597" w:themeColor="accent1"/>
      <w:spacing w:val="10"/>
      <w:sz w:val="4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8107A"/>
    <w:rPr>
      <w:rFonts w:asciiTheme="majorHAnsi" w:eastAsiaTheme="minorHAnsi" w:hAnsiTheme="majorHAnsi"/>
      <w:caps/>
      <w:color w:val="FFFFFF" w:themeColor="background1"/>
      <w:spacing w:val="15"/>
      <w:shd w:val="clear" w:color="auto" w:fill="2E559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8107A"/>
    <w:rPr>
      <w:rFonts w:asciiTheme="majorHAnsi" w:eastAsiaTheme="minorHAnsi" w:hAnsiTheme="majorHAnsi"/>
      <w:caps/>
      <w:color w:val="FFFFFF" w:themeColor="background1"/>
      <w:spacing w:val="15"/>
      <w:shd w:val="clear" w:color="auto" w:fill="A4D55D" w:themeFill="accent2"/>
    </w:rPr>
  </w:style>
  <w:style w:type="character" w:customStyle="1" w:styleId="Heading3Char">
    <w:name w:val="Heading 3 Char"/>
    <w:basedOn w:val="DefaultParagraphFont"/>
    <w:link w:val="Heading3"/>
    <w:uiPriority w:val="9"/>
    <w:rsid w:val="00F45DA1"/>
    <w:rPr>
      <w:rFonts w:asciiTheme="majorHAnsi" w:hAnsiTheme="majorHAnsi"/>
      <w:caps/>
      <w:color w:val="172A4B" w:themeColor="accent1" w:themeShade="7F"/>
      <w:spacing w:val="15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45DA1"/>
    <w:rPr>
      <w:rFonts w:asciiTheme="majorHAnsi" w:hAnsiTheme="majorHAnsi"/>
      <w:caps/>
      <w:color w:val="223F70" w:themeColor="accent1" w:themeShade="BF"/>
      <w:spacing w:val="10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3CE"/>
    <w:rPr>
      <w:caps/>
      <w:color w:val="223F7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3CE"/>
    <w:rPr>
      <w:caps/>
      <w:color w:val="223F7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3CE"/>
    <w:rPr>
      <w:caps/>
      <w:color w:val="223F7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3C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3C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03CE"/>
    <w:rPr>
      <w:b/>
      <w:bCs/>
      <w:color w:val="223F70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3CE"/>
    <w:pPr>
      <w:spacing w:after="500" w:line="240" w:lineRule="auto"/>
    </w:pPr>
    <w:rPr>
      <w:caps/>
      <w:color w:val="898197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503CE"/>
    <w:rPr>
      <w:caps/>
      <w:color w:val="898197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503CE"/>
    <w:rPr>
      <w:b/>
      <w:bCs/>
    </w:rPr>
  </w:style>
  <w:style w:type="character" w:styleId="Emphasis">
    <w:name w:val="Emphasis"/>
    <w:uiPriority w:val="20"/>
    <w:qFormat/>
    <w:rsid w:val="003503CE"/>
    <w:rPr>
      <w:caps/>
      <w:color w:val="172A4B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3503C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03C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03C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3CE"/>
    <w:pPr>
      <w:spacing w:before="240" w:after="240" w:line="240" w:lineRule="auto"/>
      <w:ind w:left="1080" w:right="1080"/>
      <w:jc w:val="center"/>
    </w:pPr>
    <w:rPr>
      <w:color w:val="2E559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3CE"/>
    <w:rPr>
      <w:color w:val="2E5597" w:themeColor="accent1"/>
      <w:sz w:val="24"/>
      <w:szCs w:val="24"/>
    </w:rPr>
  </w:style>
  <w:style w:type="character" w:styleId="SubtleEmphasis">
    <w:name w:val="Subtle Emphasis"/>
    <w:uiPriority w:val="19"/>
    <w:qFormat/>
    <w:rsid w:val="003503CE"/>
    <w:rPr>
      <w:i/>
      <w:iCs/>
      <w:color w:val="172A4B" w:themeColor="accent1" w:themeShade="7F"/>
    </w:rPr>
  </w:style>
  <w:style w:type="character" w:styleId="IntenseEmphasis">
    <w:name w:val="Intense Emphasis"/>
    <w:uiPriority w:val="21"/>
    <w:qFormat/>
    <w:rsid w:val="003503CE"/>
    <w:rPr>
      <w:b/>
      <w:bCs/>
      <w:caps/>
      <w:color w:val="172A4B" w:themeColor="accent1" w:themeShade="7F"/>
      <w:spacing w:val="10"/>
    </w:rPr>
  </w:style>
  <w:style w:type="character" w:styleId="SubtleReference">
    <w:name w:val="Subtle Reference"/>
    <w:uiPriority w:val="31"/>
    <w:qFormat/>
    <w:rsid w:val="003503CE"/>
    <w:rPr>
      <w:b/>
      <w:bCs/>
      <w:color w:val="2E5597" w:themeColor="accent1"/>
    </w:rPr>
  </w:style>
  <w:style w:type="character" w:styleId="IntenseReference">
    <w:name w:val="Intense Reference"/>
    <w:uiPriority w:val="32"/>
    <w:qFormat/>
    <w:rsid w:val="003503CE"/>
    <w:rPr>
      <w:b/>
      <w:bCs/>
      <w:i/>
      <w:iCs/>
      <w:caps/>
      <w:color w:val="2E5597" w:themeColor="accent1"/>
    </w:rPr>
  </w:style>
  <w:style w:type="character" w:styleId="BookTitle">
    <w:name w:val="Book Title"/>
    <w:uiPriority w:val="33"/>
    <w:qFormat/>
    <w:rsid w:val="003503C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03CE"/>
    <w:pPr>
      <w:outlineLvl w:val="9"/>
    </w:pPr>
  </w:style>
  <w:style w:type="paragraph" w:styleId="ListParagraph">
    <w:name w:val="List Paragraph"/>
    <w:basedOn w:val="Normal"/>
    <w:uiPriority w:val="34"/>
    <w:qFormat/>
    <w:rsid w:val="003544C6"/>
    <w:pPr>
      <w:ind w:left="720"/>
      <w:contextualSpacing/>
    </w:pPr>
  </w:style>
  <w:style w:type="table" w:styleId="TableGrid">
    <w:name w:val="Table Grid"/>
    <w:basedOn w:val="TableNormal"/>
    <w:uiPriority w:val="39"/>
    <w:rsid w:val="00DB1E2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DB1E25"/>
    <w:pPr>
      <w:spacing w:after="0" w:line="240" w:lineRule="auto"/>
    </w:pPr>
    <w:tblPr>
      <w:tblStyleRowBandSize w:val="1"/>
      <w:tblStyleColBandSize w:val="1"/>
      <w:tblBorders>
        <w:top w:val="single" w:sz="4" w:space="0" w:color="6E93D3" w:themeColor="accent1" w:themeTint="99"/>
        <w:left w:val="single" w:sz="4" w:space="0" w:color="6E93D3" w:themeColor="accent1" w:themeTint="99"/>
        <w:bottom w:val="single" w:sz="4" w:space="0" w:color="6E93D3" w:themeColor="accent1" w:themeTint="99"/>
        <w:right w:val="single" w:sz="4" w:space="0" w:color="6E93D3" w:themeColor="accent1" w:themeTint="99"/>
        <w:insideH w:val="single" w:sz="4" w:space="0" w:color="6E93D3" w:themeColor="accent1" w:themeTint="99"/>
        <w:insideV w:val="single" w:sz="4" w:space="0" w:color="6E93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5597" w:themeColor="accent1"/>
          <w:left w:val="single" w:sz="4" w:space="0" w:color="2E5597" w:themeColor="accent1"/>
          <w:bottom w:val="single" w:sz="4" w:space="0" w:color="2E5597" w:themeColor="accent1"/>
          <w:right w:val="single" w:sz="4" w:space="0" w:color="2E5597" w:themeColor="accent1"/>
          <w:insideH w:val="nil"/>
          <w:insideV w:val="nil"/>
        </w:tcBorders>
        <w:shd w:val="clear" w:color="auto" w:fill="2E5597" w:themeFill="accent1"/>
      </w:tcPr>
    </w:tblStylePr>
    <w:tblStylePr w:type="lastRow">
      <w:rPr>
        <w:b/>
        <w:bCs/>
      </w:rPr>
      <w:tblPr/>
      <w:tcPr>
        <w:tcBorders>
          <w:top w:val="double" w:sz="4" w:space="0" w:color="2E55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0" w:themeFill="accent1" w:themeFillTint="33"/>
      </w:tcPr>
    </w:tblStylePr>
    <w:tblStylePr w:type="band1Horz">
      <w:tblPr/>
      <w:tcPr>
        <w:shd w:val="clear" w:color="auto" w:fill="CEDBF0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82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DE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D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D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DED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191036"/>
  </w:style>
  <w:style w:type="paragraph" w:styleId="Header">
    <w:name w:val="header"/>
    <w:basedOn w:val="Normal"/>
    <w:link w:val="HeaderChar"/>
    <w:uiPriority w:val="99"/>
    <w:unhideWhenUsed/>
    <w:rsid w:val="008053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36E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053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36E"/>
    <w:rPr>
      <w:sz w:val="22"/>
    </w:rPr>
  </w:style>
  <w:style w:type="table" w:customStyle="1" w:styleId="TableGrid0">
    <w:name w:val="TableGrid"/>
    <w:rsid w:val="004617A8"/>
    <w:pPr>
      <w:spacing w:before="0" w:after="0" w:line="240" w:lineRule="auto"/>
    </w:pPr>
    <w:rPr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ulletedlist">
    <w:name w:val="Bulleted list"/>
    <w:uiPriority w:val="99"/>
    <w:rsid w:val="00905ED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2018%20-%202019\Masters\Carnforth%20School%20Template%20Document%20Final.dotx" TargetMode="External"/></Relationships>
</file>

<file path=word/theme/theme1.xml><?xml version="1.0" encoding="utf-8"?>
<a:theme xmlns:a="http://schemas.openxmlformats.org/drawingml/2006/main" name="Black Pear Trust">
  <a:themeElements>
    <a:clrScheme name="Carnforth School">
      <a:dk1>
        <a:srgbClr val="4D4857"/>
      </a:dk1>
      <a:lt1>
        <a:sysClr val="window" lastClr="FFFFFF"/>
      </a:lt1>
      <a:dk2>
        <a:srgbClr val="2E5597"/>
      </a:dk2>
      <a:lt2>
        <a:srgbClr val="F1EAE6"/>
      </a:lt2>
      <a:accent1>
        <a:srgbClr val="2E5597"/>
      </a:accent1>
      <a:accent2>
        <a:srgbClr val="A4D55D"/>
      </a:accent2>
      <a:accent3>
        <a:srgbClr val="7E9BC0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Black Pear Trust">
      <a:majorFont>
        <a:latin typeface="Century Gothic Bold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e725d7-8000-4aad-9cae-33d88ad73547" xsi:nil="true"/>
    <lcf76f155ced4ddcb4097134ff3c332f xmlns="bb49a7ea-a904-4112-a20f-367201aea5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A6D1DA39FD7429204CE1E93EE32A0" ma:contentTypeVersion="17" ma:contentTypeDescription="Create a new document." ma:contentTypeScope="" ma:versionID="95ec44134d77753d4fe8c9b0e4343f81">
  <xsd:schema xmlns:xsd="http://www.w3.org/2001/XMLSchema" xmlns:xs="http://www.w3.org/2001/XMLSchema" xmlns:p="http://schemas.microsoft.com/office/2006/metadata/properties" xmlns:ns2="bb49a7ea-a904-4112-a20f-367201aea5ab" xmlns:ns3="d3e725d7-8000-4aad-9cae-33d88ad73547" targetNamespace="http://schemas.microsoft.com/office/2006/metadata/properties" ma:root="true" ma:fieldsID="0ef2cfb05d3a98ae6446008c658e2c90" ns2:_="" ns3:_="">
    <xsd:import namespace="bb49a7ea-a904-4112-a20f-367201aea5ab"/>
    <xsd:import namespace="d3e725d7-8000-4aad-9cae-33d88ad73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9a7ea-a904-4112-a20f-367201aea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1b41c7-8b51-4c39-ac59-dd21da9e6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725d7-8000-4aad-9cae-33d88ad73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2f8d1a-184c-4003-9231-cb91fc809e2c}" ma:internalName="TaxCatchAll" ma:showField="CatchAllData" ma:web="d3e725d7-8000-4aad-9cae-33d88ad73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35E54-DF60-4FE0-BCF3-F02A231A110F}">
  <ds:schemaRefs>
    <ds:schemaRef ds:uri="http://schemas.microsoft.com/office/2006/metadata/properties"/>
    <ds:schemaRef ds:uri="http://schemas.microsoft.com/office/infopath/2007/PartnerControls"/>
    <ds:schemaRef ds:uri="d3e725d7-8000-4aad-9cae-33d88ad73547"/>
    <ds:schemaRef ds:uri="bb49a7ea-a904-4112-a20f-367201aea5ab"/>
  </ds:schemaRefs>
</ds:datastoreItem>
</file>

<file path=customXml/itemProps2.xml><?xml version="1.0" encoding="utf-8"?>
<ds:datastoreItem xmlns:ds="http://schemas.openxmlformats.org/officeDocument/2006/customXml" ds:itemID="{B8896DEA-7DBF-4E03-A2B9-5C6D14932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3AAD8D-EBBE-4F63-AED2-D43E62A8E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9a7ea-a904-4112-a20f-367201aea5ab"/>
    <ds:schemaRef ds:uri="d3e725d7-8000-4aad-9cae-33d88ad73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bdb78fb-6e91-4fc7-92e4-eb7879d9f1a9}" enabled="0" method="" siteId="{7bdb78fb-6e91-4fc7-92e4-eb7879d9f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Carnforth School Template Document Final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NSheeran-Ball</dc:creator>
  <cp:keywords/>
  <dc:description/>
  <cp:lastModifiedBy>Paul Prigg</cp:lastModifiedBy>
  <cp:revision>2</cp:revision>
  <cp:lastPrinted>2020-10-01T08:20:00Z</cp:lastPrinted>
  <dcterms:created xsi:type="dcterms:W3CDTF">2026-07-27T18:40:00Z</dcterms:created>
  <dcterms:modified xsi:type="dcterms:W3CDTF">2026-07-27T18:40:00Z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0x010100C54A6D1DA39FD7429204CE1E93EE32A0</vt:lpwstr>
  </property>
</Properties>
</file>